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F3D0" w14:textId="58452724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RELATÓRIO DE ATIVIDADES – </w:t>
      </w:r>
      <w:r w:rsidR="000D19EB">
        <w:rPr>
          <w:rFonts w:ascii="Calibri" w:eastAsia="Calibri" w:hAnsi="Calibri" w:cs="Calibri"/>
          <w:b/>
          <w:bCs/>
          <w:sz w:val="32"/>
          <w:szCs w:val="32"/>
          <w:u w:val="single"/>
        </w:rPr>
        <w:t>JUNHO</w:t>
      </w: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/2026</w:t>
      </w:r>
    </w:p>
    <w:p w14:paraId="6DDA6EE0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851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IDENTIFICAÇÃO</w:t>
      </w:r>
    </w:p>
    <w:tbl>
      <w:tblPr>
        <w:tblpPr w:leftFromText="141" w:rightFromText="141" w:vertAnchor="text" w:horzAnchor="margin" w:tblpXSpec="center" w:tblpY="310"/>
        <w:tblW w:w="10485" w:type="dxa"/>
        <w:tblLayout w:type="fixed"/>
        <w:tblLook w:val="0000" w:firstRow="0" w:lastRow="0" w:firstColumn="0" w:lastColumn="0" w:noHBand="0" w:noVBand="0"/>
      </w:tblPr>
      <w:tblGrid>
        <w:gridCol w:w="4531"/>
        <w:gridCol w:w="5954"/>
      </w:tblGrid>
      <w:tr w:rsidR="00D531E3" w14:paraId="4DD3A6AF" w14:textId="77777777" w:rsidTr="00F2037B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939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A8947AA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NÚMERO PROCESSO </w:t>
            </w:r>
            <w:r w:rsidRPr="0079123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Nº 1.017.05/22.26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3D9D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53BAFCA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CAMPEONATOS FUTEBOL AMADOR</w:t>
            </w:r>
          </w:p>
        </w:tc>
      </w:tr>
      <w:tr w:rsidR="00D531E3" w14:paraId="539EFF7D" w14:textId="77777777" w:rsidTr="00F2037B">
        <w:trPr>
          <w:cantSplit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A4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7ACADD76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Nome Completo da Entidade: ASSOCIAÇÃO DE CLUBES DE FUTEBOL AMADOR DE JACAREÍ</w:t>
            </w:r>
          </w:p>
        </w:tc>
      </w:tr>
      <w:tr w:rsidR="00D531E3" w14:paraId="1BFBFBCF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F8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6F794FE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CNPJ: 10.607.260/0001-83</w:t>
            </w:r>
          </w:p>
        </w:tc>
      </w:tr>
      <w:tr w:rsidR="00D531E3" w14:paraId="1B4306F3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FD6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40C1440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Endereço: Rua João Barrios Madolen, 164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20F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300DC4C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Bairro: Vila São João</w:t>
            </w:r>
          </w:p>
        </w:tc>
      </w:tr>
      <w:tr w:rsidR="00D531E3" w14:paraId="1E067560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70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22A7E4E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Cidade/ UF: Jacareí - SP</w:t>
            </w:r>
          </w:p>
        </w:tc>
      </w:tr>
      <w:tr w:rsidR="00D531E3" w14:paraId="0CAE11E2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A17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1D2C37E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DDD/Telefone/ Celular:               12 99145-8133                                       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BD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24F2AB9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E-mail: </w:t>
            </w:r>
            <w:r w:rsidRPr="0079123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elizeurodri@gmail.com</w:t>
            </w:r>
          </w:p>
        </w:tc>
      </w:tr>
    </w:tbl>
    <w:p w14:paraId="0B981C42" w14:textId="77777777" w:rsidR="00D531E3" w:rsidRDefault="00D531E3" w:rsidP="0079123C">
      <w:pPr>
        <w:pStyle w:val="Ttulo2"/>
        <w:spacing w:before="0" w:after="0"/>
        <w:ind w:left="-851" w:firstLine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COMPOSIÇÃO DOS RESPONSÁVEIS E PRESTADORES DE SERVIÇO</w:t>
      </w:r>
    </w:p>
    <w:p w14:paraId="6580D150" w14:textId="77777777" w:rsidR="00D531E3" w:rsidRDefault="00D531E3" w:rsidP="00D531E3">
      <w:pPr>
        <w:rPr>
          <w:rFonts w:ascii="Calibri" w:eastAsia="Calibri" w:hAnsi="Calibri" w:cs="Calibri"/>
          <w:sz w:val="22"/>
          <w:szCs w:val="22"/>
        </w:rPr>
      </w:pPr>
    </w:p>
    <w:p w14:paraId="19EAD2E4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ind w:left="-851"/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RESPONSÁVEL LEGAL DA ENTIDADE:   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:rsidRPr="0079123C" w14:paraId="1FD32FAB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2CB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5525A26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       ELIZEU RODRIGUES DE PAULA</w:t>
            </w:r>
          </w:p>
        </w:tc>
      </w:tr>
      <w:tr w:rsidR="00D531E3" w:rsidRPr="0079123C" w14:paraId="7624F8B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D8711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Presidente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3B2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Profissão: VIGILANTE</w:t>
            </w:r>
          </w:p>
        </w:tc>
      </w:tr>
      <w:tr w:rsidR="00D531E3" w:rsidRPr="0079123C" w14:paraId="1AD2B859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0365A0F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6CDD6844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sz w:val="20"/>
                <w:szCs w:val="20"/>
              </w:rPr>
              <w:t>CPF: 285.759.068-79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F5E38E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682772F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RG: </w:t>
            </w:r>
            <w:r w:rsidRPr="0079123C">
              <w:rPr>
                <w:rFonts w:asciiTheme="minorHAnsi" w:eastAsia="Times New Roman" w:hAnsiTheme="minorHAnsi" w:cstheme="minorHAnsi"/>
                <w:sz w:val="20"/>
                <w:szCs w:val="20"/>
              </w:rPr>
              <w:t>35.296.387-6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1FE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13FE22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20F6F631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3D4F70B2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FINANCEIRO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:rsidRPr="0079123C" w14:paraId="7301C60F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2DA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Nome: </w:t>
            </w:r>
          </w:p>
          <w:p w14:paraId="2E1B93C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         </w:t>
            </w:r>
            <w:r w:rsidRPr="00791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ANSELMO AUGUSTO MARTINS</w:t>
            </w:r>
          </w:p>
        </w:tc>
      </w:tr>
      <w:tr w:rsidR="00D531E3" w:rsidRPr="0079123C" w14:paraId="0D0D0F37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181C3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Tesoureiro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FA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Profissão: </w:t>
            </w:r>
            <w:r w:rsidRPr="0079123C">
              <w:rPr>
                <w:rFonts w:asciiTheme="minorHAnsi" w:eastAsia="Calibri" w:hAnsiTheme="minorHAnsi" w:cstheme="minorHAnsi"/>
                <w:noProof/>
                <w:color w:val="000000"/>
                <w:sz w:val="20"/>
                <w:szCs w:val="20"/>
              </w:rPr>
              <w:t>Programador de Logistica</w:t>
            </w:r>
          </w:p>
        </w:tc>
      </w:tr>
      <w:tr w:rsidR="00D531E3" w:rsidRPr="0079123C" w14:paraId="6FAE4BD3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490D6C66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2304607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 285.759.068/79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F5A62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FF3CF6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 33.323.116-8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927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4B6B552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0C9FC043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679F7F50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ADMINISTRATIVO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4109"/>
        <w:gridCol w:w="708"/>
        <w:gridCol w:w="2764"/>
        <w:gridCol w:w="2909"/>
      </w:tblGrid>
      <w:tr w:rsidR="00D531E3" w:rsidRPr="0079123C" w14:paraId="37CF3CD0" w14:textId="77777777" w:rsidTr="00F2037B">
        <w:trPr>
          <w:cantSplit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0A0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0360E8C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JOSÉ ALBERTO ALMEIDA OLIVEIRA</w:t>
            </w:r>
          </w:p>
        </w:tc>
      </w:tr>
      <w:tr w:rsidR="00D531E3" w:rsidRPr="0079123C" w14:paraId="6B2074F2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245CD09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Administração</w:t>
            </w:r>
          </w:p>
        </w:tc>
        <w:tc>
          <w:tcPr>
            <w:tcW w:w="63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8F8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Profissão: Gestor Administrativo</w:t>
            </w:r>
          </w:p>
        </w:tc>
      </w:tr>
      <w:tr w:rsidR="00D531E3" w:rsidRPr="0079123C" w14:paraId="25EC537F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57335861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CPF:090.702.488/24</w:t>
            </w:r>
          </w:p>
        </w:tc>
        <w:tc>
          <w:tcPr>
            <w:tcW w:w="3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3CD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RG:18.316.615-2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7543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  <w:tr w:rsidR="00D531E3" w:rsidRPr="0079123C" w14:paraId="36C82490" w14:textId="77777777" w:rsidTr="00F2037B">
        <w:trPr>
          <w:cantSplit/>
          <w:trHeight w:val="563"/>
        </w:trPr>
        <w:tc>
          <w:tcPr>
            <w:tcW w:w="4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05E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D8B55C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DDD/Telefone/ Celular:               12 99145-8133                                       </w:t>
            </w:r>
          </w:p>
        </w:tc>
        <w:tc>
          <w:tcPr>
            <w:tcW w:w="5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35B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2384C00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E-mail: beto.unico1969@gmail.com</w:t>
            </w:r>
          </w:p>
        </w:tc>
      </w:tr>
    </w:tbl>
    <w:p w14:paraId="372F757D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32BB19B2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CONTABILISTA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2977"/>
        <w:gridCol w:w="1696"/>
        <w:gridCol w:w="5817"/>
      </w:tblGrid>
      <w:tr w:rsidR="00D531E3" w:rsidRPr="0079123C" w14:paraId="6BAD142D" w14:textId="77777777" w:rsidTr="00F2037B">
        <w:trPr>
          <w:cantSplit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A0F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748D4C1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JULIANA MARCIA DE SOUZA</w:t>
            </w:r>
          </w:p>
        </w:tc>
      </w:tr>
      <w:tr w:rsidR="00D531E3" w:rsidRPr="0079123C" w14:paraId="2BB66F4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EBEC1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CPF:271.197.468/55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53C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CRC:1SP241678/O4</w:t>
            </w:r>
          </w:p>
        </w:tc>
      </w:tr>
      <w:tr w:rsidR="00D531E3" w:rsidRPr="0079123C" w14:paraId="3F4C0159" w14:textId="77777777" w:rsidTr="00F2037B">
        <w:trPr>
          <w:cantSplit/>
          <w:trHeight w:val="563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D6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1DF90C51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</w:t>
            </w:r>
            <w:r w:rsidRPr="007912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29.367.543-0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4CF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0147EC9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6A43296E" w14:textId="77777777" w:rsidR="00D531E3" w:rsidRDefault="00D531E3" w:rsidP="00D531E3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D99491D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ATIVIDADES DESENVOLVIDAS</w:t>
      </w:r>
    </w:p>
    <w:p w14:paraId="6C96A371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Detalhamento das atividades.</w:t>
      </w:r>
    </w:p>
    <w:p w14:paraId="6A0911F2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 quadro de detalhamento das atividades, o professor poderá fornecer informações de forma clara e concisa sobre todas as atividades realizadas no período, </w:t>
      </w:r>
    </w:p>
    <w:tbl>
      <w:tblPr>
        <w:tblW w:w="10571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10571"/>
      </w:tblGrid>
      <w:tr w:rsidR="00D531E3" w14:paraId="2407DC12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7A89" w14:textId="77777777" w:rsidR="00D531E3" w:rsidRPr="00FA546F" w:rsidRDefault="00D531E3" w:rsidP="00F2037B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 organização e gestão de campeonatos municipal;</w:t>
            </w:r>
            <w:r w:rsidRPr="00FA546F">
              <w:rPr>
                <w:rFonts w:ascii="Calibri Light" w:hAnsi="Calibri Light" w:cs="Calibri Light"/>
              </w:rPr>
              <w:br/>
              <w:t>— elaboração de regulamentos técnicos e disciplinares;</w:t>
            </w:r>
            <w:r w:rsidRPr="00FA546F">
              <w:rPr>
                <w:rFonts w:ascii="Calibri Light" w:hAnsi="Calibri Light" w:cs="Calibri Light"/>
              </w:rPr>
              <w:br/>
              <w:t>— cadastramento e regularização de equipes, atletas e comissões técnicas;</w:t>
            </w:r>
            <w:r w:rsidRPr="00FA546F">
              <w:rPr>
                <w:rFonts w:ascii="Calibri Light" w:hAnsi="Calibri Light" w:cs="Calibri Light"/>
              </w:rPr>
              <w:br/>
              <w:t>— promoção de ações sociais vinculadas ao esporte;</w:t>
            </w:r>
            <w:r w:rsidRPr="00FA546F">
              <w:rPr>
                <w:rFonts w:ascii="Calibri Light" w:hAnsi="Calibri Light" w:cs="Calibri Light"/>
              </w:rPr>
              <w:br/>
              <w:t>— incentivo à formação esportiva de crianças, adolescentes e jovens em situação de vulnerabilidade social;</w:t>
            </w:r>
            <w:r w:rsidRPr="00FA546F">
              <w:rPr>
                <w:rFonts w:ascii="Calibri Light" w:hAnsi="Calibri Light" w:cs="Calibri Light"/>
              </w:rPr>
              <w:br/>
              <w:t>— fortalecimento institucional das agremiações esportivas de bairro e clubes amadores de Jacareí.</w:t>
            </w:r>
          </w:p>
        </w:tc>
      </w:tr>
      <w:tr w:rsidR="00D531E3" w14:paraId="7968FB2F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7395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Gestão dos Campeonatos e Torneios</w:t>
            </w:r>
          </w:p>
        </w:tc>
      </w:tr>
      <w:tr w:rsidR="00D531E3" w14:paraId="03F45099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3508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</w:t>
            </w:r>
            <w:r>
              <w:rPr>
                <w:rFonts w:ascii="Calibri Light" w:hAnsi="Calibri Light" w:cs="Calibri Light"/>
              </w:rPr>
              <w:t xml:space="preserve"> R</w:t>
            </w:r>
            <w:r w:rsidRPr="00FA546F">
              <w:rPr>
                <w:rFonts w:ascii="Calibri Light" w:hAnsi="Calibri Light" w:cs="Calibri Light"/>
              </w:rPr>
              <w:t>ealização d</w:t>
            </w:r>
            <w:r>
              <w:rPr>
                <w:rFonts w:ascii="Calibri Light" w:hAnsi="Calibri Light" w:cs="Calibri Light"/>
              </w:rPr>
              <w:t>o</w:t>
            </w:r>
            <w:r w:rsidRPr="00FA546F">
              <w:rPr>
                <w:rFonts w:ascii="Calibri Light" w:hAnsi="Calibri Light" w:cs="Calibri Light"/>
              </w:rPr>
              <w:t xml:space="preserve"> campeonato e demais eventos relacionados ao futebol amador, abrangendo </w:t>
            </w:r>
            <w:r>
              <w:rPr>
                <w:rFonts w:ascii="Calibri Light" w:hAnsi="Calibri Light" w:cs="Calibri Light"/>
              </w:rPr>
              <w:t xml:space="preserve">diversas </w:t>
            </w:r>
            <w:r w:rsidRPr="00FA546F">
              <w:rPr>
                <w:rFonts w:ascii="Calibri Light" w:hAnsi="Calibri Light" w:cs="Calibri Light"/>
              </w:rPr>
              <w:t xml:space="preserve">categorias </w:t>
            </w:r>
            <w:r>
              <w:rPr>
                <w:rFonts w:ascii="Calibri Light" w:hAnsi="Calibri Light" w:cs="Calibri Light"/>
              </w:rPr>
              <w:t>e</w:t>
            </w:r>
            <w:r w:rsidRPr="00FA546F">
              <w:rPr>
                <w:rFonts w:ascii="Calibri Light" w:hAnsi="Calibri Light" w:cs="Calibri Light"/>
              </w:rPr>
              <w:t xml:space="preserve"> modalidades</w:t>
            </w:r>
            <w:r>
              <w:rPr>
                <w:rFonts w:ascii="Calibri Light" w:hAnsi="Calibri Light" w:cs="Calibri Light"/>
              </w:rPr>
              <w:t>.</w:t>
            </w:r>
          </w:p>
        </w:tc>
      </w:tr>
    </w:tbl>
    <w:p w14:paraId="4C70E009" w14:textId="77777777" w:rsidR="00D531E3" w:rsidRDefault="00D531E3" w:rsidP="00D531E3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14F98A8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ATIVIDADES DO MÊS: </w:t>
      </w:r>
    </w:p>
    <w:tbl>
      <w:tblPr>
        <w:tblW w:w="10475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D531E3" w14:paraId="6B2955C4" w14:textId="77777777" w:rsidTr="00F2037B">
        <w:trPr>
          <w:cantSplit/>
        </w:trPr>
        <w:tc>
          <w:tcPr>
            <w:tcW w:w="10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1E56" w14:textId="77777777" w:rsidR="00E01966" w:rsidRDefault="00D531E3" w:rsidP="00E01966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Descrição</w:t>
            </w: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:</w:t>
            </w: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  </w:t>
            </w:r>
          </w:p>
          <w:p w14:paraId="4EEB379D" w14:textId="77777777" w:rsidR="00E01966" w:rsidRDefault="00E01966" w:rsidP="00E01966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  <w:p w14:paraId="4BE27E0E" w14:textId="2F619DB0" w:rsidR="00E01966" w:rsidRDefault="00E01966" w:rsidP="00E01966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E0196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1ª DIVISÃO, 2ª DIVISÃO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0196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E CAMPEONATO MUNICIPAL DE BASE</w:t>
            </w:r>
          </w:p>
          <w:p w14:paraId="31E192AC" w14:textId="17D11A16" w:rsidR="00E01966" w:rsidRDefault="00D531E3" w:rsidP="00E01966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    </w:t>
            </w:r>
          </w:p>
          <w:p w14:paraId="69134841" w14:textId="2B7E47DA" w:rsidR="00E01966" w:rsidRPr="00E01966" w:rsidRDefault="00E01966" w:rsidP="00E01966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01966">
              <w:rPr>
                <w:rFonts w:asciiTheme="minorHAnsi" w:eastAsia="Times New Roman" w:hAnsiTheme="minorHAnsi" w:cstheme="minorHAnsi"/>
                <w:sz w:val="22"/>
                <w:szCs w:val="22"/>
              </w:rPr>
              <w:t>As atividades englobaram a coordenação de arbitragem (árbitros centrais, auxiliares e representantes) para os jogos da 1ª Divisão, 2ª Divisão e do Campeonato Municipal de Base (categorias Sub-11, Sub-13 e Sub-15), com partidas distribuídas por diversos estádios e campos locais, como Vila Garcia, Parque Meia Lua, Jardim Paraíso e Arena Intervale.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01966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Ao todo, a prestação de serviços contabilizou a realização de 79 partidas ao longo do mês. Este montante foi dividido em 24 jogos da fase classificatória da 1ª divisão (somando R$ 14.400,00), 24 jogos da fase classificatória da 2ª divisão (somando R$ 12.240,00) e 31 jogos da fase classificatória do municipal de base (somando R$ 6.200,00). O investimento total com o pessoal de arbitragem para a execução de todo o cronograma mensal de partidas foi de R$ 32.840,00, sob </w:t>
            </w:r>
            <w:r w:rsidR="005717C7">
              <w:rPr>
                <w:rFonts w:asciiTheme="minorHAnsi" w:eastAsia="Times New Roman" w:hAnsiTheme="minorHAnsi" w:cstheme="minorHAnsi"/>
                <w:sz w:val="22"/>
                <w:szCs w:val="22"/>
              </w:rPr>
              <w:t>gestão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dos diretores Elizeu e Eduardo</w:t>
            </w:r>
            <w:r w:rsidRPr="00E01966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</w:p>
          <w:p w14:paraId="4E6E8BAE" w14:textId="23C7D509" w:rsidR="00D531E3" w:rsidRDefault="00D531E3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24AB8D54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0356446A" w14:textId="77777777" w:rsidR="00E01966" w:rsidRDefault="0079123C" w:rsidP="00791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Objetivo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</w:p>
          <w:p w14:paraId="50CE70C1" w14:textId="64694D57" w:rsidR="0079123C" w:rsidRDefault="0079123C" w:rsidP="00704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  <w:r w:rsidRPr="00E01966">
              <w:rPr>
                <w:rFonts w:ascii="Calibri Light" w:hAnsi="Calibri Light" w:cs="Calibri Light"/>
                <w:sz w:val="22"/>
                <w:szCs w:val="22"/>
              </w:rPr>
              <w:t>Promover, organizar e desenvolver o futebol amador como instrumento de inclusão social, formação cidadã e fortalecimento comunitário, por meio da realização de campeonatos, e demais atividades esportivas, incentivando a presença de toda comunidade jacareiense, crianças, adolescentes, jovens, adultos, veteranos e mulheres, bem como o fortalecimento das agremiações esportivas, clubes e equipes;</w:t>
            </w:r>
          </w:p>
          <w:p w14:paraId="1B02598B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49A35ADC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586EC2AD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2B8F5496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62D7CA5F" w14:textId="77777777" w:rsidR="0079123C" w:rsidRDefault="0079123C" w:rsidP="00F2037B">
            <w:pPr>
              <w:pStyle w:val="Default"/>
              <w:rPr>
                <w:rFonts w:ascii="Calibri Light" w:hAnsi="Calibri Light" w:cs="Calibri Light"/>
                <w:b/>
                <w:bCs/>
                <w:sz w:val="26"/>
                <w:szCs w:val="26"/>
              </w:rPr>
            </w:pPr>
          </w:p>
          <w:p w14:paraId="05A02147" w14:textId="34ACC394" w:rsidR="0079123C" w:rsidRPr="00FA546F" w:rsidRDefault="0079123C" w:rsidP="00F2037B">
            <w:pPr>
              <w:pStyle w:val="Default"/>
              <w:rPr>
                <w:rFonts w:ascii="Calibri Light" w:hAnsi="Calibri Light" w:cs="Calibri Light"/>
              </w:rPr>
            </w:pPr>
          </w:p>
        </w:tc>
      </w:tr>
      <w:tr w:rsidR="00D531E3" w14:paraId="0DD13E57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F6A" w14:textId="01E355E5" w:rsidR="00D531E3" w:rsidRPr="002C2E41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412464C5" wp14:editId="2BD11722">
                  <wp:simplePos x="0" y="0"/>
                  <wp:positionH relativeFrom="column">
                    <wp:posOffset>1104119</wp:posOffset>
                  </wp:positionH>
                  <wp:positionV relativeFrom="paragraph">
                    <wp:posOffset>146170</wp:posOffset>
                  </wp:positionV>
                  <wp:extent cx="4494363" cy="3565279"/>
                  <wp:effectExtent l="0" t="0" r="1905" b="0"/>
                  <wp:wrapNone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54" t="15683" r="15101" b="16736"/>
                          <a:stretch/>
                        </pic:blipFill>
                        <pic:spPr bwMode="auto">
                          <a:xfrm>
                            <a:off x="0" y="0"/>
                            <a:ext cx="4494363" cy="3565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D531E3" w:rsidRPr="00D531E3">
              <w:rPr>
                <w:rFonts w:ascii="Calibri Light" w:hAnsi="Calibri Light" w:cs="Calibri Light"/>
                <w:b/>
                <w:bCs/>
                <w:u w:val="single"/>
              </w:rPr>
              <w:t>Resultados Jogos:</w:t>
            </w:r>
            <w:r w:rsidR="00D531E3" w:rsidRPr="00D531E3">
              <w:rPr>
                <w:b/>
                <w:bCs/>
                <w:noProof/>
                <w:u w:val="single"/>
              </w:rPr>
              <w:t xml:space="preserve"> </w:t>
            </w:r>
          </w:p>
          <w:p w14:paraId="260E04D0" w14:textId="2480F27C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2DB6A58" w14:textId="2265A73F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1F8E19A" w14:textId="63F3A77C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56D3862" w14:textId="1A18D681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5E9D09B" w14:textId="35F49790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3672D35" w14:textId="283DFF15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D6F7E46" w14:textId="694C45BA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E1BEBFB" w14:textId="74A964B6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1899587" w14:textId="363A15D0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D63A81F" w14:textId="2335AC1E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5D18C24E" w14:textId="19E30826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5BC5D2B" w14:textId="164EF96A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EC31339" w14:textId="4CC568FE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C59B8B5" w14:textId="290FC8D4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5D983505" w14:textId="3336F003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5DA26BD8" w14:textId="3B10259F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5800AAB" w14:textId="4C262E04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FC03EDE" w14:textId="3D38CEAC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75D786C" w14:textId="67E19C33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55324FFB" w14:textId="063328E7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3B4DBCA" w14:textId="7C60C539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77B0AD4" w14:textId="170CB3C1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 w:rsidRPr="00804E18">
              <w:rPr>
                <w:rFonts w:ascii="Calibri Light" w:hAnsi="Calibri Light" w:cs="Calibri Light"/>
                <w:noProof/>
              </w:rPr>
              <w:drawing>
                <wp:inline distT="0" distB="0" distL="0" distR="0" wp14:anchorId="0A140E9B" wp14:editId="4E844846">
                  <wp:extent cx="2130725" cy="1889140"/>
                  <wp:effectExtent l="0" t="0" r="3175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744" cy="189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4E18">
              <w:rPr>
                <w:rFonts w:ascii="Calibri Light" w:hAnsi="Calibri Light" w:cs="Calibri Light"/>
                <w:noProof/>
              </w:rPr>
              <w:drawing>
                <wp:inline distT="0" distB="0" distL="0" distR="0" wp14:anchorId="24786D96" wp14:editId="06E0ED94">
                  <wp:extent cx="2114019" cy="1880367"/>
                  <wp:effectExtent l="0" t="0" r="635" b="5715"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990" cy="189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4E18">
              <w:rPr>
                <w:rFonts w:ascii="Calibri Light" w:hAnsi="Calibri Light" w:cs="Calibri Light"/>
                <w:noProof/>
              </w:rPr>
              <w:drawing>
                <wp:inline distT="0" distB="0" distL="0" distR="0" wp14:anchorId="2467898C" wp14:editId="04D528DB">
                  <wp:extent cx="2130425" cy="1888874"/>
                  <wp:effectExtent l="0" t="0" r="3175" b="0"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458" cy="189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3C0C9D" w14:textId="34BCCAD0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9BD56FE" w14:textId="55AC6A6F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37E31B0" w14:textId="008D14FB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F6A963C" w14:textId="77777777" w:rsidR="00804E18" w:rsidRDefault="00804E18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398153C" w14:textId="4935CBBB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CAE0F6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C91A3D4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A46EBCE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531E3" w14:paraId="5E7E2C28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56DD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Público Alvo: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EQUIPES DE FUTEBOL AMADOR DE JACAREÍ</w:t>
            </w:r>
          </w:p>
        </w:tc>
      </w:tr>
      <w:tr w:rsidR="00D531E3" w14:paraId="6C2DA88A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EC8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Período de realização: </w:t>
            </w:r>
            <w:r w:rsidRPr="00762D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TEMPORADA 2026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277E3A1" w14:textId="77777777" w:rsidR="00D531E3" w:rsidRPr="00D531E3" w:rsidRDefault="00D531E3" w:rsidP="00D531E3">
      <w:pPr>
        <w:rPr>
          <w:vanish/>
        </w:rPr>
      </w:pPr>
    </w:p>
    <w:tbl>
      <w:tblPr>
        <w:tblW w:w="10471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1"/>
      </w:tblGrid>
      <w:tr w:rsidR="00D531E3" w14:paraId="6F957AD2" w14:textId="77777777" w:rsidTr="00F2037B">
        <w:trPr>
          <w:cantSplit/>
        </w:trPr>
        <w:tc>
          <w:tcPr>
            <w:tcW w:w="10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9F42" w14:textId="77777777" w:rsidR="00D531E3" w:rsidRDefault="00D531E3" w:rsidP="00F2037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Número total de atletas atendidos no período:       600 </w:t>
            </w:r>
          </w:p>
        </w:tc>
      </w:tr>
    </w:tbl>
    <w:p w14:paraId="332E4DC3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94EE3E3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495ADF1" w14:textId="7AA1C0A2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REGISTRO FOTOGRAFICO</w:t>
      </w:r>
    </w:p>
    <w:p w14:paraId="0D3EE6DF" w14:textId="0E6D08E1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12BB734" w14:textId="34EEB056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AD34BA4" w14:textId="745824AD" w:rsidR="000C5EEE" w:rsidRDefault="00E01966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87B018" wp14:editId="0631EC98">
                <wp:simplePos x="0" y="0"/>
                <wp:positionH relativeFrom="column">
                  <wp:posOffset>3313022</wp:posOffset>
                </wp:positionH>
                <wp:positionV relativeFrom="paragraph">
                  <wp:posOffset>1644973</wp:posOffset>
                </wp:positionV>
                <wp:extent cx="1733909" cy="1404620"/>
                <wp:effectExtent l="0" t="0" r="19050" b="1016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9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5A62D" w14:textId="5EDB5C8D" w:rsidR="00E01966" w:rsidRDefault="00E01966">
                            <w:r>
                              <w:t>Entrega de bolas na categoria de Base Jardim Real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87B01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60.85pt;margin-top:129.55pt;width:136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">
                <v:textbox style="mso-fit-shape-to-text:t">
                  <w:txbxContent>
                    <w:p w14:paraId="1445A62D" w14:textId="5EDB5C8D" w:rsidR="00E01966" w:rsidRDefault="00E01966">
                      <w:r>
                        <w:t>Entrega de bolas na categoria de Base Jardim Real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74EBB4" wp14:editId="3565DE11">
            <wp:extent cx="3122762" cy="2341703"/>
            <wp:effectExtent l="0" t="0" r="190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792" cy="234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E638" w14:textId="1E17D0BF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A9550DC" w14:textId="2485A389" w:rsidR="000C5EEE" w:rsidRDefault="00E01966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01966">
        <w:drawing>
          <wp:anchor distT="0" distB="0" distL="114300" distR="114300" simplePos="0" relativeHeight="251660288" behindDoc="0" locked="0" layoutInCell="1" allowOverlap="1" wp14:anchorId="046A6C49" wp14:editId="0E7523B3">
            <wp:simplePos x="0" y="0"/>
            <wp:positionH relativeFrom="column">
              <wp:posOffset>2473948</wp:posOffset>
            </wp:positionH>
            <wp:positionV relativeFrom="paragraph">
              <wp:posOffset>46295</wp:posOffset>
            </wp:positionV>
            <wp:extent cx="3562052" cy="2104845"/>
            <wp:effectExtent l="0" t="0" r="63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71"/>
                    <a:stretch/>
                  </pic:blipFill>
                  <pic:spPr bwMode="auto">
                    <a:xfrm>
                      <a:off x="0" y="0"/>
                      <a:ext cx="3562614" cy="2105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E20CE4" w14:textId="7508FB3C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F9E51AE" w14:textId="0ABAF931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CBF2C7" w14:textId="2B074F3C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408EB88" w14:textId="14C79AF7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AC6306B" w14:textId="79FF6A2A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8687D52" w14:textId="24FE0A00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E0B70B8" w14:textId="1F054B5D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51B4E1F" w14:textId="6B92C490" w:rsidR="000C5EEE" w:rsidRDefault="00E01966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FECBE1" wp14:editId="425CBCFE">
                <wp:simplePos x="0" y="0"/>
                <wp:positionH relativeFrom="column">
                  <wp:posOffset>300990</wp:posOffset>
                </wp:positionH>
                <wp:positionV relativeFrom="paragraph">
                  <wp:posOffset>163866</wp:posOffset>
                </wp:positionV>
                <wp:extent cx="1733550" cy="1404620"/>
                <wp:effectExtent l="0" t="0" r="19050" b="1016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15BDC" w14:textId="2E15BC57" w:rsidR="00E01966" w:rsidRDefault="00E01966">
                            <w:r>
                              <w:t xml:space="preserve">Entrega de bolas na categoria de Base </w:t>
                            </w:r>
                            <w:r w:rsidR="000633E5">
                              <w:t>Nacional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FECBE1" id="_x0000_s1027" type="#_x0000_t202" style="position:absolute;left:0;text-align:left;margin-left:23.7pt;margin-top:12.9pt;width:13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">
                <v:textbox style="mso-fit-shape-to-text:t">
                  <w:txbxContent>
                    <w:p w14:paraId="14515BDC" w14:textId="2E15BC57" w:rsidR="00E01966" w:rsidRDefault="00E01966">
                      <w:r>
                        <w:t xml:space="preserve">Entrega de bolas na categoria de Base </w:t>
                      </w:r>
                      <w:r w:rsidR="000633E5">
                        <w:t>Nacional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254F2380" w14:textId="62AEF1A5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8B02345" w14:textId="715BB6F9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75564F" w14:textId="5F6973F7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0313D4F" w14:textId="72B5FFA9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D1073DD" w14:textId="60DEEC8E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07D2AC7" w14:textId="230B6FE8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B0F6A61" w14:textId="35DCBCB0" w:rsidR="00D531E3" w:rsidRDefault="000633E5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01966">
        <w:drawing>
          <wp:anchor distT="0" distB="0" distL="114300" distR="114300" simplePos="0" relativeHeight="251663360" behindDoc="0" locked="0" layoutInCell="1" allowOverlap="1" wp14:anchorId="0FFC9A9C" wp14:editId="4E35C966">
            <wp:simplePos x="0" y="0"/>
            <wp:positionH relativeFrom="column">
              <wp:posOffset>-261021</wp:posOffset>
            </wp:positionH>
            <wp:positionV relativeFrom="paragraph">
              <wp:posOffset>75733</wp:posOffset>
            </wp:positionV>
            <wp:extent cx="2872597" cy="2161542"/>
            <wp:effectExtent l="0" t="0" r="444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597" cy="2161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10F0A" w14:textId="03A5FDB3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15AB998" w14:textId="7F0913A1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08EB038" w14:textId="585FAFDC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D0B306E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14DCEDD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105EB80" w14:textId="7B29BDC3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B28409A" w14:textId="2508AE9F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2432924" w14:textId="6EF1C554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8E1D2C" w14:textId="591FC182" w:rsidR="00D531E3" w:rsidRDefault="000633E5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838B8C" wp14:editId="6563612F">
                <wp:simplePos x="0" y="0"/>
                <wp:positionH relativeFrom="column">
                  <wp:posOffset>3017520</wp:posOffset>
                </wp:positionH>
                <wp:positionV relativeFrom="paragraph">
                  <wp:posOffset>81772</wp:posOffset>
                </wp:positionV>
                <wp:extent cx="1733550" cy="1404620"/>
                <wp:effectExtent l="0" t="0" r="19050" b="1016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69FD6" w14:textId="6B76A3E6" w:rsidR="000633E5" w:rsidRDefault="000633E5">
                            <w:r>
                              <w:t>Entrega de bolas na categoria de Base Camisa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38B8C" id="_x0000_s1028" type="#_x0000_t202" style="position:absolute;left:0;text-align:left;margin-left:237.6pt;margin-top:6.45pt;width:136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">
                <v:textbox style="mso-fit-shape-to-text:t">
                  <w:txbxContent>
                    <w:p w14:paraId="72869FD6" w14:textId="6B76A3E6" w:rsidR="000633E5" w:rsidRDefault="000633E5">
                      <w:r>
                        <w:t>Entrega de bolas na categoria de Base Camisa 10</w:t>
                      </w:r>
                    </w:p>
                  </w:txbxContent>
                </v:textbox>
              </v:shape>
            </w:pict>
          </mc:Fallback>
        </mc:AlternateContent>
      </w:r>
    </w:p>
    <w:p w14:paraId="48020BAF" w14:textId="293BAA86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187053B" w14:textId="59DB04F4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259FB1A" w14:textId="7EF4BB08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5231723" w14:textId="005F9FD6" w:rsidR="000C5EEE" w:rsidRDefault="000C5EEE" w:rsidP="000C5EEE">
      <w:pPr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E054F2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0277758" w14:textId="4E1F3AA1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51A43FD" w14:textId="0F1602D8" w:rsidR="00D531E3" w:rsidRDefault="000633E5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633E5">
        <w:lastRenderedPageBreak/>
        <w:drawing>
          <wp:anchor distT="0" distB="0" distL="114300" distR="114300" simplePos="0" relativeHeight="251666432" behindDoc="0" locked="0" layoutInCell="1" allowOverlap="1" wp14:anchorId="580539BF" wp14:editId="35B3FC62">
            <wp:simplePos x="0" y="0"/>
            <wp:positionH relativeFrom="column">
              <wp:posOffset>-79674</wp:posOffset>
            </wp:positionH>
            <wp:positionV relativeFrom="paragraph">
              <wp:posOffset>17373</wp:posOffset>
            </wp:positionV>
            <wp:extent cx="2208362" cy="2944569"/>
            <wp:effectExtent l="0" t="0" r="1905" b="825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362" cy="294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AEEC4C" w14:textId="5A77C08E" w:rsidR="00D531E3" w:rsidRDefault="000633E5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633E5">
        <w:drawing>
          <wp:anchor distT="0" distB="0" distL="114300" distR="114300" simplePos="0" relativeHeight="251667456" behindDoc="0" locked="0" layoutInCell="1" allowOverlap="1" wp14:anchorId="2F5154B6" wp14:editId="7FA91957">
            <wp:simplePos x="0" y="0"/>
            <wp:positionH relativeFrom="column">
              <wp:posOffset>2258108</wp:posOffset>
            </wp:positionH>
            <wp:positionV relativeFrom="paragraph">
              <wp:posOffset>19325</wp:posOffset>
            </wp:positionV>
            <wp:extent cx="3373534" cy="1897811"/>
            <wp:effectExtent l="0" t="0" r="0" b="762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534" cy="1897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ABD99A" w14:textId="25FADEEA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BC7D96B" w14:textId="7CE6B35D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CEC83B7" w14:textId="0BF5CEE3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85AC8A" w14:textId="210180F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B3918A6" w14:textId="6727B4A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8739570" w14:textId="22A19DF6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538AA5A" w14:textId="424FF5FF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9EC0F2A" w14:textId="4439B17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00EC19B" w14:textId="2948EF2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1264130" w14:textId="745A9C1D" w:rsidR="00D531E3" w:rsidRDefault="000633E5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74A1E5" wp14:editId="117BF448">
                <wp:simplePos x="0" y="0"/>
                <wp:positionH relativeFrom="column">
                  <wp:posOffset>2490386</wp:posOffset>
                </wp:positionH>
                <wp:positionV relativeFrom="paragraph">
                  <wp:posOffset>123478</wp:posOffset>
                </wp:positionV>
                <wp:extent cx="3019245" cy="1404620"/>
                <wp:effectExtent l="0" t="0" r="10160" b="12700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D58C" w14:textId="6B2B2E19" w:rsidR="000633E5" w:rsidRDefault="000633E5">
                            <w:r>
                              <w:t>T</w:t>
                            </w:r>
                            <w:r w:rsidRPr="000633E5">
                              <w:t>reino A</w:t>
                            </w:r>
                            <w:r>
                              <w:t>ssoc</w:t>
                            </w:r>
                            <w:r w:rsidRPr="000633E5">
                              <w:t>.</w:t>
                            </w:r>
                            <w:r>
                              <w:t xml:space="preserve"> </w:t>
                            </w:r>
                            <w:r w:rsidRPr="000633E5">
                              <w:t>A</w:t>
                            </w:r>
                            <w:r>
                              <w:t>tlética</w:t>
                            </w:r>
                            <w:r w:rsidRPr="000633E5">
                              <w:t xml:space="preserve"> </w:t>
                            </w:r>
                            <w:r>
                              <w:t>C</w:t>
                            </w:r>
                            <w:r w:rsidRPr="000633E5">
                              <w:t>olônia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74A1E5" id="_x0000_s1029" type="#_x0000_t202" style="position:absolute;left:0;text-align:left;margin-left:196.1pt;margin-top:9.7pt;width:237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">
                <v:textbox style="mso-fit-shape-to-text:t">
                  <w:txbxContent>
                    <w:p w14:paraId="0212D58C" w14:textId="6B2B2E19" w:rsidR="000633E5" w:rsidRDefault="000633E5">
                      <w:r>
                        <w:t>T</w:t>
                      </w:r>
                      <w:r w:rsidRPr="000633E5">
                        <w:t>reino A</w:t>
                      </w:r>
                      <w:r>
                        <w:t>ssoc</w:t>
                      </w:r>
                      <w:r w:rsidRPr="000633E5">
                        <w:t>.</w:t>
                      </w:r>
                      <w:r>
                        <w:t xml:space="preserve"> </w:t>
                      </w:r>
                      <w:r w:rsidRPr="000633E5">
                        <w:t>A</w:t>
                      </w:r>
                      <w:r>
                        <w:t>tlética</w:t>
                      </w:r>
                      <w:r w:rsidRPr="000633E5">
                        <w:t xml:space="preserve"> </w:t>
                      </w:r>
                      <w:r>
                        <w:t>C</w:t>
                      </w:r>
                      <w:r w:rsidRPr="000633E5">
                        <w:t>olônia</w:t>
                      </w:r>
                    </w:p>
                  </w:txbxContent>
                </v:textbox>
              </v:shape>
            </w:pict>
          </mc:Fallback>
        </mc:AlternateContent>
      </w:r>
    </w:p>
    <w:p w14:paraId="339F74E0" w14:textId="3897CAD5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7539630" w14:textId="4309569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CB56221" w14:textId="4E52EA23" w:rsidR="00D531E3" w:rsidRDefault="000633E5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0633E5">
        <w:drawing>
          <wp:inline distT="0" distB="0" distL="0" distR="0" wp14:anchorId="41989781" wp14:editId="6EE96B2F">
            <wp:extent cx="5399465" cy="3277426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4149" b="20329"/>
                    <a:stretch/>
                  </pic:blipFill>
                  <pic:spPr bwMode="auto">
                    <a:xfrm>
                      <a:off x="0" y="0"/>
                      <a:ext cx="5400040" cy="327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24E0A" w14:textId="70FB987C" w:rsidR="00D531E3" w:rsidRDefault="000633E5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BA15FCD" wp14:editId="351ACA34">
                <wp:simplePos x="0" y="0"/>
                <wp:positionH relativeFrom="column">
                  <wp:posOffset>1203960</wp:posOffset>
                </wp:positionH>
                <wp:positionV relativeFrom="paragraph">
                  <wp:posOffset>227330</wp:posOffset>
                </wp:positionV>
                <wp:extent cx="3018790" cy="1404620"/>
                <wp:effectExtent l="0" t="0" r="10160" b="1270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8B9EC" w14:textId="316FBCF9" w:rsidR="000633E5" w:rsidRDefault="000633E5" w:rsidP="000633E5">
                            <w:r>
                              <w:t xml:space="preserve">Entrega de bolas na categoria de Base </w:t>
                            </w:r>
                            <w:r>
                              <w:t>Maria Amélia</w:t>
                            </w:r>
                          </w:p>
                          <w:p w14:paraId="151C685D" w14:textId="747A9666" w:rsidR="000633E5" w:rsidRDefault="000633E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15FCD" id="_x0000_s1030" type="#_x0000_t202" style="position:absolute;left:0;text-align:left;margin-left:94.8pt;margin-top:17.9pt;width:237.7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">
                <v:textbox style="mso-fit-shape-to-text:t">
                  <w:txbxContent>
                    <w:p w14:paraId="1DE8B9EC" w14:textId="316FBCF9" w:rsidR="000633E5" w:rsidRDefault="000633E5" w:rsidP="000633E5">
                      <w:r>
                        <w:t xml:space="preserve">Entrega de bolas na categoria de Base </w:t>
                      </w:r>
                      <w:r>
                        <w:t>Maria Amélia</w:t>
                      </w:r>
                    </w:p>
                    <w:p w14:paraId="151C685D" w14:textId="747A9666" w:rsidR="000633E5" w:rsidRDefault="000633E5"/>
                  </w:txbxContent>
                </v:textbox>
              </v:shape>
            </w:pict>
          </mc:Fallback>
        </mc:AlternateContent>
      </w:r>
    </w:p>
    <w:p w14:paraId="2E78DA67" w14:textId="08FFEA73" w:rsidR="0079123C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A1E190" w14:textId="77777777" w:rsidR="0079123C" w:rsidRDefault="0079123C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2F8A0C0" w14:textId="4BAA0154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73BB015" w14:textId="7BD0485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1EE0743" w14:textId="77777777" w:rsidR="00396718" w:rsidRPr="00396718" w:rsidRDefault="00396718" w:rsidP="00396718">
      <w:pPr>
        <w:rPr>
          <w:rFonts w:asciiTheme="minorHAnsi" w:hAnsiTheme="minorHAnsi" w:cstheme="minorHAnsi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C61793" w14:textId="121B0405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AC9AADD" w14:textId="56C44756" w:rsidR="00D531E3" w:rsidRDefault="000633E5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0633E5">
        <w:lastRenderedPageBreak/>
        <w:drawing>
          <wp:anchor distT="0" distB="0" distL="114300" distR="114300" simplePos="0" relativeHeight="251675648" behindDoc="0" locked="0" layoutInCell="1" allowOverlap="1" wp14:anchorId="133EF826" wp14:editId="4B344ECE">
            <wp:simplePos x="0" y="0"/>
            <wp:positionH relativeFrom="column">
              <wp:posOffset>2809827</wp:posOffset>
            </wp:positionH>
            <wp:positionV relativeFrom="paragraph">
              <wp:posOffset>52070</wp:posOffset>
            </wp:positionV>
            <wp:extent cx="3307008" cy="2208408"/>
            <wp:effectExtent l="0" t="0" r="8255" b="1905"/>
            <wp:wrapNone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3" t="-29" r="7029" b="29"/>
                    <a:stretch/>
                  </pic:blipFill>
                  <pic:spPr bwMode="auto">
                    <a:xfrm>
                      <a:off x="0" y="0"/>
                      <a:ext cx="3307008" cy="220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33E5">
        <w:drawing>
          <wp:anchor distT="0" distB="0" distL="114300" distR="114300" simplePos="0" relativeHeight="251674624" behindDoc="0" locked="0" layoutInCell="1" allowOverlap="1" wp14:anchorId="1E5A1BFB" wp14:editId="0BA18F9B">
            <wp:simplePos x="0" y="0"/>
            <wp:positionH relativeFrom="column">
              <wp:posOffset>-329961</wp:posOffset>
            </wp:positionH>
            <wp:positionV relativeFrom="paragraph">
              <wp:posOffset>52178</wp:posOffset>
            </wp:positionV>
            <wp:extent cx="2881223" cy="2209028"/>
            <wp:effectExtent l="0" t="0" r="0" b="127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23" cy="220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C99FC" w14:textId="06259B5E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99C06C8" w14:textId="6F191E2E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1BCDCE8" w14:textId="65B9BCF3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73773E" w14:textId="774DF4BC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9B23987" w14:textId="12BBD64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55A5C5" w14:textId="3A5C9251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1C5331D" w14:textId="147D6A7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5468A05" w14:textId="0F682271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E29BB49" w14:textId="4ADF1E5D" w:rsidR="00D531E3" w:rsidRDefault="000633E5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9B8AB1" wp14:editId="78073444">
                <wp:simplePos x="0" y="0"/>
                <wp:positionH relativeFrom="column">
                  <wp:posOffset>-398648</wp:posOffset>
                </wp:positionH>
                <wp:positionV relativeFrom="paragraph">
                  <wp:posOffset>140035</wp:posOffset>
                </wp:positionV>
                <wp:extent cx="2950006" cy="439948"/>
                <wp:effectExtent l="0" t="0" r="22225" b="1778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006" cy="4399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C45A2" w14:textId="427DD9CC" w:rsidR="000633E5" w:rsidRDefault="000633E5" w:rsidP="000633E5">
                            <w:r>
                              <w:t xml:space="preserve">Entrega de bolas na categoria de Base </w:t>
                            </w:r>
                            <w:r>
                              <w:t>Girinos</w:t>
                            </w:r>
                          </w:p>
                          <w:p w14:paraId="490842ED" w14:textId="77777777" w:rsidR="000633E5" w:rsidRDefault="000633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8AB1" id="_x0000_s1031" type="#_x0000_t202" style="position:absolute;left:0;text-align:left;margin-left:-31.4pt;margin-top:11.05pt;width:232.3pt;height:34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">
                <v:textbox>
                  <w:txbxContent>
                    <w:p w14:paraId="60FC45A2" w14:textId="427DD9CC" w:rsidR="000633E5" w:rsidRDefault="000633E5" w:rsidP="000633E5">
                      <w:r>
                        <w:t xml:space="preserve">Entrega de bolas na categoria de Base </w:t>
                      </w:r>
                      <w:r>
                        <w:t>Girinos</w:t>
                      </w:r>
                    </w:p>
                    <w:p w14:paraId="490842ED" w14:textId="77777777" w:rsidR="000633E5" w:rsidRDefault="000633E5"/>
                  </w:txbxContent>
                </v:textbox>
              </v:shape>
            </w:pict>
          </mc:Fallback>
        </mc:AlternateContent>
      </w:r>
      <w:r w:rsidRPr="00E01966"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B7E682E" wp14:editId="29389E5E">
                <wp:simplePos x="0" y="0"/>
                <wp:positionH relativeFrom="column">
                  <wp:posOffset>2879390</wp:posOffset>
                </wp:positionH>
                <wp:positionV relativeFrom="paragraph">
                  <wp:posOffset>140035</wp:posOffset>
                </wp:positionV>
                <wp:extent cx="3018790" cy="439948"/>
                <wp:effectExtent l="0" t="0" r="10160" b="1778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790" cy="4399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80FBC" w14:textId="1DC51896" w:rsidR="000633E5" w:rsidRDefault="000633E5" w:rsidP="000633E5">
                            <w:r>
                              <w:t xml:space="preserve">Entrega de bolas na categoria de Base </w:t>
                            </w:r>
                            <w:r w:rsidRPr="000633E5">
                              <w:t xml:space="preserve">Meninos do </w:t>
                            </w:r>
                            <w:r>
                              <w:t>M</w:t>
                            </w:r>
                            <w:r w:rsidRPr="000633E5">
                              <w:t>orro</w:t>
                            </w:r>
                          </w:p>
                          <w:p w14:paraId="5340A39F" w14:textId="77777777" w:rsidR="000633E5" w:rsidRDefault="000633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E682E" id="_x0000_s1032" type="#_x0000_t202" style="position:absolute;left:0;text-align:left;margin-left:226.7pt;margin-top:11.05pt;width:237.7pt;height:34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">
                <v:textbox>
                  <w:txbxContent>
                    <w:p w14:paraId="7FB80FBC" w14:textId="1DC51896" w:rsidR="000633E5" w:rsidRDefault="000633E5" w:rsidP="000633E5">
                      <w:r>
                        <w:t xml:space="preserve">Entrega de bolas na categoria de Base </w:t>
                      </w:r>
                      <w:r w:rsidRPr="000633E5">
                        <w:t xml:space="preserve">Meninos do </w:t>
                      </w:r>
                      <w:r>
                        <w:t>M</w:t>
                      </w:r>
                      <w:r w:rsidRPr="000633E5">
                        <w:t>orro</w:t>
                      </w:r>
                    </w:p>
                    <w:p w14:paraId="5340A39F" w14:textId="77777777" w:rsidR="000633E5" w:rsidRDefault="000633E5"/>
                  </w:txbxContent>
                </v:textbox>
              </v:shape>
            </w:pict>
          </mc:Fallback>
        </mc:AlternateContent>
      </w:r>
    </w:p>
    <w:p w14:paraId="72028E59" w14:textId="1ADA7C4C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71BDA53" w14:textId="7B849BF1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179635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E5D84D" w14:textId="74D382A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14724D1" w14:textId="515C46F5" w:rsidR="00704C51" w:rsidRDefault="00704C51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C1B0789" w14:textId="13FCE724" w:rsidR="00704C51" w:rsidRDefault="00704C51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3C17C8" w14:textId="77777777" w:rsidR="00704C51" w:rsidRDefault="00704C51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6F0C9ED" w14:textId="0F712B4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394FD10" w14:textId="05BCF4E1" w:rsidR="00804E18" w:rsidRDefault="00804E18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D0B19B4" w14:textId="6DE5F08B" w:rsidR="00804E18" w:rsidRDefault="00804E18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94A02C1" w14:textId="77777777" w:rsidR="00804E18" w:rsidRDefault="00804E18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E7F5F9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78208AF" w14:textId="77777777" w:rsidR="00D531E3" w:rsidRPr="00FA546F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color w:val="000000"/>
          <w:sz w:val="22"/>
          <w:szCs w:val="22"/>
        </w:rPr>
        <w:t>ELIZEU RODRIGUES DE PAULA</w:t>
      </w:r>
    </w:p>
    <w:p w14:paraId="2B5B912A" w14:textId="62C57A48" w:rsidR="00D531E3" w:rsidRDefault="00D531E3" w:rsidP="00D531E3">
      <w:pPr>
        <w:jc w:val="center"/>
        <w:rPr>
          <w:rFonts w:ascii="Calibri Light" w:eastAsia="Times New Roman" w:hAnsi="Calibri Light" w:cs="Calibri Light"/>
          <w:b/>
          <w:bCs/>
          <w:sz w:val="22"/>
          <w:szCs w:val="22"/>
        </w:rPr>
      </w:pPr>
      <w:r w:rsidRPr="00FA546F">
        <w:rPr>
          <w:rFonts w:ascii="Calibri Light" w:eastAsia="Times New Roman" w:hAnsi="Calibri Light" w:cs="Calibri Light"/>
          <w:b/>
          <w:bCs/>
          <w:sz w:val="22"/>
          <w:szCs w:val="22"/>
        </w:rPr>
        <w:t>CPF: 222.570.768-50</w:t>
      </w:r>
    </w:p>
    <w:p w14:paraId="4CF1014F" w14:textId="346C6A94" w:rsidR="00D531E3" w:rsidRPr="00D531E3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sz w:val="22"/>
          <w:szCs w:val="22"/>
        </w:rPr>
        <w:t>Presidente</w:t>
      </w:r>
    </w:p>
    <w:sectPr w:rsidR="00D531E3" w:rsidRPr="00D531E3" w:rsidSect="0079123C">
      <w:headerReference w:type="default" r:id="rId19"/>
      <w:pgSz w:w="11906" w:h="16838" w:code="9"/>
      <w:pgMar w:top="226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ADE2" w14:textId="77777777" w:rsidR="00D531E3" w:rsidRDefault="00D531E3" w:rsidP="00C40E8F">
      <w:r>
        <w:separator/>
      </w:r>
    </w:p>
  </w:endnote>
  <w:endnote w:type="continuationSeparator" w:id="0">
    <w:p w14:paraId="0DF2001D" w14:textId="77777777" w:rsidR="00D531E3" w:rsidRDefault="00D531E3" w:rsidP="00C4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718F" w14:textId="77777777" w:rsidR="00D531E3" w:rsidRDefault="00D531E3" w:rsidP="00C40E8F">
      <w:r>
        <w:separator/>
      </w:r>
    </w:p>
  </w:footnote>
  <w:footnote w:type="continuationSeparator" w:id="0">
    <w:p w14:paraId="17993476" w14:textId="77777777" w:rsidR="00D531E3" w:rsidRDefault="00D531E3" w:rsidP="00C4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3B43" w14:textId="5DD41BAC" w:rsidR="00C40E8F" w:rsidRDefault="00D53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24B4F" wp14:editId="1C5757E8">
              <wp:simplePos x="0" y="0"/>
              <wp:positionH relativeFrom="column">
                <wp:posOffset>-3810</wp:posOffset>
              </wp:positionH>
              <wp:positionV relativeFrom="paragraph">
                <wp:posOffset>1243330</wp:posOffset>
              </wp:positionV>
              <wp:extent cx="5305425" cy="9525"/>
              <wp:effectExtent l="0" t="0" r="9525" b="9525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054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9949D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7.9pt" to="417.4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" strokecolor="red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5E7FD264" wp14:editId="225EDADC">
          <wp:simplePos x="0" y="0"/>
          <wp:positionH relativeFrom="margin">
            <wp:align>center</wp:align>
          </wp:positionH>
          <wp:positionV relativeFrom="paragraph">
            <wp:posOffset>-42545</wp:posOffset>
          </wp:positionV>
          <wp:extent cx="4686300" cy="1205865"/>
          <wp:effectExtent l="0" t="0" r="0" b="0"/>
          <wp:wrapNone/>
          <wp:docPr id="4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205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001B"/>
    <w:multiLevelType w:val="multilevel"/>
    <w:tmpl w:val="6B8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3D00"/>
    <w:multiLevelType w:val="multilevel"/>
    <w:tmpl w:val="C236282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253B23"/>
    <w:multiLevelType w:val="multilevel"/>
    <w:tmpl w:val="E550CAAE"/>
    <w:lvl w:ilvl="0">
      <w:start w:val="1"/>
      <w:numFmt w:val="upperLetter"/>
      <w:lvlText w:val="%1.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E3"/>
    <w:rsid w:val="000633E5"/>
    <w:rsid w:val="000C5EEE"/>
    <w:rsid w:val="000D19EB"/>
    <w:rsid w:val="001D1106"/>
    <w:rsid w:val="00277560"/>
    <w:rsid w:val="002C2E41"/>
    <w:rsid w:val="00396718"/>
    <w:rsid w:val="004B595C"/>
    <w:rsid w:val="005717C7"/>
    <w:rsid w:val="006D7E4F"/>
    <w:rsid w:val="00701534"/>
    <w:rsid w:val="00704C51"/>
    <w:rsid w:val="0079123C"/>
    <w:rsid w:val="00804E18"/>
    <w:rsid w:val="00A71DB9"/>
    <w:rsid w:val="00C40E8F"/>
    <w:rsid w:val="00C64D49"/>
    <w:rsid w:val="00D531E3"/>
    <w:rsid w:val="00E0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17B1C2"/>
  <w15:chartTrackingRefBased/>
  <w15:docId w15:val="{7876332B-A3D3-406B-83AE-E80371F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3E5"/>
    <w:pPr>
      <w:jc w:val="both"/>
    </w:pPr>
    <w:rPr>
      <w:rFonts w:ascii="Courier New" w:eastAsia="Courier New" w:hAnsi="Courier New" w:cs="Courier New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31E3"/>
    <w:pPr>
      <w:keepNext/>
      <w:spacing w:before="240" w:after="120"/>
      <w:ind w:left="1440" w:hanging="360"/>
      <w:jc w:val="left"/>
      <w:outlineLvl w:val="1"/>
    </w:pPr>
    <w:rPr>
      <w:rFonts w:ascii="Verdana" w:eastAsia="Verdana" w:hAnsi="Verdana" w:cs="Verdana"/>
      <w:b/>
      <w:bCs/>
      <w:smallCap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uiPriority w:val="22"/>
    <w:qFormat/>
    <w:rsid w:val="00C40E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E8F"/>
  </w:style>
  <w:style w:type="paragraph" w:styleId="Rodap">
    <w:name w:val="footer"/>
    <w:basedOn w:val="Normal"/>
    <w:link w:val="Rodap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E8F"/>
  </w:style>
  <w:style w:type="character" w:customStyle="1" w:styleId="Ttulo2Char">
    <w:name w:val="Título 2 Char"/>
    <w:basedOn w:val="Fontepargpadro"/>
    <w:link w:val="Ttulo2"/>
    <w:uiPriority w:val="9"/>
    <w:rsid w:val="00D531E3"/>
    <w:rPr>
      <w:rFonts w:ascii="Verdana" w:eastAsia="Verdana" w:hAnsi="Verdana" w:cs="Verdana"/>
      <w:b/>
      <w:bCs/>
      <w:smallCaps/>
      <w:sz w:val="16"/>
      <w:szCs w:val="16"/>
    </w:rPr>
  </w:style>
  <w:style w:type="paragraph" w:customStyle="1" w:styleId="Default">
    <w:name w:val="Default"/>
    <w:rsid w:val="00D531E3"/>
    <w:pPr>
      <w:autoSpaceDE w:val="0"/>
      <w:autoSpaceDN w:val="0"/>
      <w:adjustRightInd w:val="0"/>
    </w:pPr>
    <w:rPr>
      <w:rFonts w:eastAsia="Courier New" w:cs="Calibri"/>
      <w:color w:val="000000"/>
      <w:sz w:val="24"/>
      <w:szCs w:val="24"/>
    </w:rPr>
  </w:style>
  <w:style w:type="character" w:customStyle="1" w:styleId="whitespace-normal">
    <w:name w:val="whitespace-normal"/>
    <w:basedOn w:val="Fontepargpadro"/>
    <w:rsid w:val="00791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78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10\Documents\Modelos%20Personalizados%20do%20Office\Liga%20Futebol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Liga Futebol</Template>
  <TotalTime>3</TotalTime>
  <Pages>6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beto.unico1969@gmail.com</cp:lastModifiedBy>
  <cp:revision>2</cp:revision>
  <cp:lastPrinted>2026-06-30T22:16:00Z</cp:lastPrinted>
  <dcterms:created xsi:type="dcterms:W3CDTF">2026-06-30T22:19:00Z</dcterms:created>
  <dcterms:modified xsi:type="dcterms:W3CDTF">2026-06-30T22:19:00Z</dcterms:modified>
</cp:coreProperties>
</file>